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40" w:rsidRDefault="007D5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589"/>
        <w:gridCol w:w="1672"/>
        <w:gridCol w:w="709"/>
        <w:gridCol w:w="10206"/>
        <w:gridCol w:w="1417"/>
      </w:tblGrid>
      <w:tr w:rsidR="007D5F40" w:rsidTr="00004754">
        <w:tc>
          <w:tcPr>
            <w:tcW w:w="567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672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Объединение/</w:t>
            </w:r>
          </w:p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D5F40" w:rsidTr="00004754">
        <w:trPr>
          <w:trHeight w:val="3386"/>
        </w:trPr>
        <w:tc>
          <w:tcPr>
            <w:tcW w:w="567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Баклушина 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:rsidR="007D5F40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тренер, хореография , ОФП, основной тренер Толмачева Наталья Владимировна</w:t>
            </w:r>
          </w:p>
        </w:tc>
        <w:tc>
          <w:tcPr>
            <w:tcW w:w="1672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Прыжки на батуте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ТСС-2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(хореография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ОФП</w:t>
            </w: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Поднимания я полупальцы, руки вверх. (30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Комплекс упражнений на гибкость №1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«Махи ногами вверх».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«Махи ногами в стороны»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стороны».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«Разножка»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 стороны.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«Удержание в разножке». (50 сек.).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«Махи ногами в мостике».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раз правой ногой, 20 раз левой ногой.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«Перевороты вперед».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«Перевороты назад».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раз с правой ноги, 5 раз с левой.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«Шпагаты». по 2 мин. каждый).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Правый, левый, поперечный.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Выкруты в шпагатах, руки за головой. (20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Поднимания на полупальцы. (50 раз).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выполнения упражнений нужно разогреть мышцы.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4. Поднимания я полупальцы, руки вверх. (30 раз)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на гибкость № 2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 xml:space="preserve">1. «Мостик с колен». (10 раз) 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2. «Мостик». (10 раз)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3. «Повороты в мостике».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в правую сторону, 5 в левую.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4. «Складочка ноги вместе». (60 сек)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Стоя, лоб касается колен, касаться ладошками пола.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5. «Махи ногами в мостике».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20 раз правой ногой, 20 раз левой ногой.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6. «Перевороты вперед».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7. «Перевороты назад».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5 раз с правой ноги, 5 раз с левой.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8. Шпагаты по 2 минуты каждый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До выполнения 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упражнений нужно разогреть мышцы.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ОРУ на месте: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Бег на 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Прыжки ноги врозь, вместе 2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Прыжки ноги вместе 1 мин.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Поднимания я полупальцы, руки вверх. (30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Круговые движения тазом.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Круговые движения коленями.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 раз в одну сторону, 10 раз в другую).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Наклон головы вперед, назад, вправо, влево (8 раз).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Повороты головы вправо, влево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 Круговые движения кистями (8 раз). 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Круговые движения плечами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Повороты туловища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12.Наклоны вперед, назад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 «Мельница»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 Выпады в стороны, руки вперед (8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 Поднимания на полупальцы, руки вверх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 Прыжки на месте, руки на поясе (30 раз).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Комплекс упражнения на гибкость №3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 1) «Складочка ноги вместе». (10 р. х 2)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упор присев.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 – выпрямляем ноги;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 – и.п.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2) «Кошечка». (15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стоя на четвереньках.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1-4 – прогиб вниз, голова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5-8 – и.п.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3) 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Растяжка мышц спины. (15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И.п. лежа на животе, руки согнуты у груди.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 – разгибаем локти;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5-8 – сгибаем.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4)</w:t>
            </w: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«Колечко». (20 р., задержка 3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И.п. лежа на животе, руки согнутые у груди.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Сгибаем ноги, выпрямляем руки. Носочки касаются лба.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5) «Мостик с колен». (10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стоя на коленях, руки вверх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1-4 – опускаемся;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5-8 – и.п.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6. «Мостик». (10 раз)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основная стойка, руки вверх.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1-2 – опускаемся;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3-6 – выпрямляем колени;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7-8 – встаем.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7. «Складочка ноги врозь». (50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ноги врозь, руки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Лечь вперед, касаясь грудью.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8. «Складочка ноги вместе». ( 50 сек.)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И.п. ноги вместе, руки вверх;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754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Лечь вперед, касаясь грудью.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9. Упор присев на носках (100 сек.)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Default="007D5F40" w:rsidP="00004754">
            <w:pPr>
              <w:spacing w:after="0" w:line="240" w:lineRule="auto"/>
              <w:jc w:val="both"/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Default="007D5F40" w:rsidP="00004754">
            <w:pPr>
              <w:spacing w:after="0" w:line="240" w:lineRule="auto"/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rPr>
          <w:trHeight w:val="637"/>
        </w:trPr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hd w:val="clear" w:color="auto" w:fill="FFFFFF"/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1 и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line="256" w:lineRule="auto"/>
              <w:rPr>
                <w:color w:val="000000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Выполнить комплекс упражнений № 2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 и 2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1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nil"/>
            </w:tcBorders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3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nil"/>
            </w:tcBorders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  <w:tr w:rsidR="007D5F40" w:rsidTr="00004754">
        <w:tc>
          <w:tcPr>
            <w:tcW w:w="567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7D5F40" w:rsidRPr="00004754" w:rsidRDefault="007D5F40" w:rsidP="00004754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F40" w:rsidRPr="00004754" w:rsidRDefault="007D5F40" w:rsidP="000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206" w:type="dxa"/>
          </w:tcPr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разминку на месте.</w:t>
            </w:r>
          </w:p>
          <w:p w:rsidR="007D5F40" w:rsidRPr="00004754" w:rsidRDefault="007D5F40" w:rsidP="00004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комплекс упражнений № 2 и 1</w:t>
            </w:r>
            <w:bookmarkStart w:id="0" w:name="_GoBack"/>
            <w:bookmarkEnd w:id="0"/>
          </w:p>
        </w:tc>
        <w:tc>
          <w:tcPr>
            <w:tcW w:w="1417" w:type="dxa"/>
          </w:tcPr>
          <w:p w:rsidR="007D5F40" w:rsidRPr="00004754" w:rsidRDefault="007D5F40" w:rsidP="000047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754">
              <w:rPr>
                <w:rFonts w:ascii="Times New Roman" w:hAnsi="Times New Roman" w:cs="Times New Roman"/>
                <w:sz w:val="20"/>
                <w:szCs w:val="20"/>
              </w:rPr>
              <w:t>Видео и фотоотчёт по WhatsApp</w:t>
            </w:r>
          </w:p>
        </w:tc>
      </w:tr>
    </w:tbl>
    <w:p w:rsidR="007D5F40" w:rsidRDefault="007D5F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D5F40" w:rsidSect="00F44D62">
      <w:pgSz w:w="16838" w:h="11906"/>
      <w:pgMar w:top="567" w:right="850" w:bottom="1134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4550"/>
    <w:multiLevelType w:val="hybridMultilevel"/>
    <w:tmpl w:val="8EC6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A76076"/>
    <w:multiLevelType w:val="hybridMultilevel"/>
    <w:tmpl w:val="9D86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8E13EE"/>
    <w:multiLevelType w:val="multilevel"/>
    <w:tmpl w:val="A90CC4B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950"/>
    <w:rsid w:val="00004754"/>
    <w:rsid w:val="00083654"/>
    <w:rsid w:val="000A7080"/>
    <w:rsid w:val="00144268"/>
    <w:rsid w:val="00164D83"/>
    <w:rsid w:val="00234C27"/>
    <w:rsid w:val="003134B3"/>
    <w:rsid w:val="003679AC"/>
    <w:rsid w:val="003C3BAE"/>
    <w:rsid w:val="00500051"/>
    <w:rsid w:val="0050135B"/>
    <w:rsid w:val="005E53F3"/>
    <w:rsid w:val="005F731C"/>
    <w:rsid w:val="00650264"/>
    <w:rsid w:val="00651362"/>
    <w:rsid w:val="00780AED"/>
    <w:rsid w:val="007D5F40"/>
    <w:rsid w:val="00886CF6"/>
    <w:rsid w:val="00911950"/>
    <w:rsid w:val="009604D0"/>
    <w:rsid w:val="00A72B37"/>
    <w:rsid w:val="00A74B51"/>
    <w:rsid w:val="00B2177E"/>
    <w:rsid w:val="00B64A40"/>
    <w:rsid w:val="00B71A19"/>
    <w:rsid w:val="00BF64C6"/>
    <w:rsid w:val="00D0500B"/>
    <w:rsid w:val="00D838FA"/>
    <w:rsid w:val="00E146E2"/>
    <w:rsid w:val="00E15D14"/>
    <w:rsid w:val="00E53E70"/>
    <w:rsid w:val="00ED0E9A"/>
    <w:rsid w:val="00F4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26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44D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4D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44D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44D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4D6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44D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7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7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7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7F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7F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7F6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F44D62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F44D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D07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44D6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D07F6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F44D6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A708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C3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320</TotalTime>
  <Pages>4</Pages>
  <Words>695</Words>
  <Characters>3964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***</cp:lastModifiedBy>
  <cp:revision>12</cp:revision>
  <dcterms:created xsi:type="dcterms:W3CDTF">2020-04-02T10:33:00Z</dcterms:created>
  <dcterms:modified xsi:type="dcterms:W3CDTF">2020-04-03T09:45:00Z</dcterms:modified>
</cp:coreProperties>
</file>